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0F5" w:rsidRDefault="008C60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5" o:title=""/>
          </v:shape>
        </w:pict>
      </w:r>
    </w:p>
    <w:p w:rsidR="008C60F5" w:rsidRDefault="008C60F5" w:rsidP="00B46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0F5" w:rsidRDefault="008C60F5" w:rsidP="00B46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0F5" w:rsidRDefault="008C60F5" w:rsidP="00B46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0F5" w:rsidRDefault="008C60F5" w:rsidP="00B4611C">
      <w:pPr>
        <w:spacing w:after="0" w:line="240" w:lineRule="auto"/>
        <w:jc w:val="center"/>
      </w:pPr>
      <w:r>
        <w:pict>
          <v:shape id="_x0000_i1026" type="#_x0000_t75" style="width:464.25pt;height:644.25pt">
            <v:imagedata r:id="rId6" o:title=""/>
          </v:shape>
        </w:pict>
      </w:r>
    </w:p>
    <w:p w:rsidR="008C60F5" w:rsidRDefault="008C60F5" w:rsidP="00B4611C">
      <w:pPr>
        <w:spacing w:after="0" w:line="240" w:lineRule="auto"/>
        <w:jc w:val="center"/>
      </w:pPr>
    </w:p>
    <w:p w:rsidR="008C60F5" w:rsidRDefault="008C60F5" w:rsidP="00B4611C">
      <w:pPr>
        <w:spacing w:after="0" w:line="240" w:lineRule="auto"/>
        <w:jc w:val="center"/>
      </w:pPr>
    </w:p>
    <w:p w:rsidR="008C60F5" w:rsidRDefault="008C60F5" w:rsidP="00B4611C">
      <w:pPr>
        <w:spacing w:after="0" w:line="240" w:lineRule="auto"/>
        <w:jc w:val="center"/>
      </w:pPr>
    </w:p>
    <w:p w:rsidR="008C60F5" w:rsidRDefault="008C60F5" w:rsidP="00B4611C">
      <w:pPr>
        <w:spacing w:after="0" w:line="240" w:lineRule="auto"/>
        <w:jc w:val="center"/>
      </w:pPr>
    </w:p>
    <w:p w:rsidR="008C60F5" w:rsidRDefault="008C60F5" w:rsidP="00B4611C">
      <w:pPr>
        <w:spacing w:after="0" w:line="240" w:lineRule="auto"/>
        <w:jc w:val="center"/>
      </w:pPr>
    </w:p>
    <w:p w:rsidR="008C60F5" w:rsidRDefault="008C60F5" w:rsidP="00B4611C">
      <w:pPr>
        <w:spacing w:after="0" w:line="240" w:lineRule="auto"/>
        <w:jc w:val="center"/>
      </w:pPr>
    </w:p>
    <w:p w:rsidR="008C60F5" w:rsidRPr="00D71B63" w:rsidRDefault="008C60F5" w:rsidP="00B46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1B63">
        <w:rPr>
          <w:rFonts w:ascii="Times New Roman" w:hAnsi="Times New Roman"/>
          <w:sz w:val="28"/>
          <w:szCs w:val="28"/>
        </w:rPr>
        <w:t xml:space="preserve">СОДЕРЖАНИЕ </w:t>
      </w:r>
    </w:p>
    <w:p w:rsidR="008C60F5" w:rsidRPr="00D71B63" w:rsidRDefault="008C60F5" w:rsidP="00B46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0F5" w:rsidRPr="00970D1D" w:rsidRDefault="008C60F5" w:rsidP="00B4611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70D1D">
        <w:rPr>
          <w:rFonts w:ascii="Times New Roman" w:hAnsi="Times New Roman"/>
          <w:b/>
          <w:sz w:val="28"/>
          <w:szCs w:val="28"/>
        </w:rPr>
        <w:t>Общие сведения</w:t>
      </w:r>
    </w:p>
    <w:p w:rsidR="008C60F5" w:rsidRDefault="008C60F5" w:rsidP="00B4611C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C60F5" w:rsidRPr="00970D1D" w:rsidRDefault="008C60F5" w:rsidP="00B4611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70D1D">
        <w:rPr>
          <w:rFonts w:ascii="Times New Roman" w:hAnsi="Times New Roman"/>
          <w:b/>
          <w:sz w:val="28"/>
          <w:szCs w:val="28"/>
        </w:rPr>
        <w:t>План – схемы</w:t>
      </w:r>
    </w:p>
    <w:p w:rsidR="008C60F5" w:rsidRDefault="008C60F5" w:rsidP="00B4611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2484">
        <w:rPr>
          <w:rFonts w:ascii="Times New Roman" w:hAnsi="Times New Roman"/>
          <w:sz w:val="28"/>
          <w:szCs w:val="28"/>
        </w:rPr>
        <w:t xml:space="preserve">План – схема района расположения </w:t>
      </w:r>
      <w:r>
        <w:rPr>
          <w:rFonts w:ascii="Times New Roman" w:hAnsi="Times New Roman"/>
          <w:sz w:val="28"/>
          <w:szCs w:val="28"/>
        </w:rPr>
        <w:t>МБ ДОУ «Детский сад №25».</w:t>
      </w:r>
      <w:r w:rsidRPr="00302484">
        <w:rPr>
          <w:rFonts w:ascii="Times New Roman" w:hAnsi="Times New Roman"/>
          <w:sz w:val="28"/>
          <w:szCs w:val="28"/>
        </w:rPr>
        <w:t xml:space="preserve"> </w:t>
      </w:r>
    </w:p>
    <w:p w:rsidR="008C60F5" w:rsidRPr="007145EF" w:rsidRDefault="008C60F5" w:rsidP="00B4611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45EF">
        <w:rPr>
          <w:rFonts w:ascii="Times New Roman" w:hAnsi="Times New Roman"/>
          <w:sz w:val="28"/>
          <w:szCs w:val="28"/>
        </w:rPr>
        <w:t>План – схема организации дорожного движения в непосредственной близости от МБ ДОУ «Детский сад №25».</w:t>
      </w:r>
    </w:p>
    <w:p w:rsidR="008C60F5" w:rsidRPr="007145EF" w:rsidRDefault="008C60F5" w:rsidP="00B4611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45EF">
        <w:rPr>
          <w:rFonts w:ascii="Times New Roman" w:hAnsi="Times New Roman"/>
          <w:sz w:val="28"/>
          <w:szCs w:val="28"/>
        </w:rPr>
        <w:t xml:space="preserve">План – схема маршрутов движения организованных групп воспитанников во дворец "Алюминщик". </w:t>
      </w:r>
    </w:p>
    <w:p w:rsidR="008C60F5" w:rsidRPr="007145EF" w:rsidRDefault="008C60F5" w:rsidP="00B4611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45EF">
        <w:rPr>
          <w:rFonts w:ascii="Times New Roman" w:hAnsi="Times New Roman"/>
          <w:sz w:val="28"/>
          <w:szCs w:val="28"/>
        </w:rPr>
        <w:t>План – схема маршрутов движения транспортных средств, обслуживающих МБ ДОУ «Детский сад №25». и рекомендуемых безопасных путей передвижения воспитанников по территории МБ ДОУ «Детский сад №25».</w:t>
      </w:r>
    </w:p>
    <w:p w:rsidR="008C60F5" w:rsidRPr="00977379" w:rsidRDefault="008C60F5" w:rsidP="00B4611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60F5" w:rsidRPr="00272C0F" w:rsidRDefault="008C60F5" w:rsidP="00B4611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72C0F">
        <w:rPr>
          <w:rFonts w:ascii="Times New Roman" w:hAnsi="Times New Roman"/>
          <w:b/>
          <w:sz w:val="28"/>
          <w:szCs w:val="28"/>
        </w:rPr>
        <w:t>Приложения</w:t>
      </w:r>
    </w:p>
    <w:p w:rsidR="008C60F5" w:rsidRPr="00D71B63" w:rsidRDefault="008C60F5" w:rsidP="00B4611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60F5" w:rsidRDefault="008C60F5" w:rsidP="00B461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60F5" w:rsidRDefault="008C60F5" w:rsidP="00B461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60F5" w:rsidRPr="00623546" w:rsidRDefault="008C60F5" w:rsidP="00B461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60F5" w:rsidRDefault="008C60F5"/>
    <w:p w:rsidR="008C60F5" w:rsidRDefault="008C60F5"/>
    <w:p w:rsidR="008C60F5" w:rsidRDefault="008C60F5"/>
    <w:p w:rsidR="008C60F5" w:rsidRDefault="008C60F5"/>
    <w:p w:rsidR="008C60F5" w:rsidRDefault="008C60F5"/>
    <w:p w:rsidR="008C60F5" w:rsidRDefault="008C60F5"/>
    <w:p w:rsidR="008C60F5" w:rsidRDefault="008C60F5"/>
    <w:p w:rsidR="008C60F5" w:rsidRDefault="008C60F5"/>
    <w:p w:rsidR="008C60F5" w:rsidRDefault="008C60F5"/>
    <w:p w:rsidR="008C60F5" w:rsidRDefault="008C60F5">
      <w:pPr>
        <w:rPr>
          <w:lang w:val="en-US"/>
        </w:rPr>
      </w:pPr>
    </w:p>
    <w:p w:rsidR="008C60F5" w:rsidRPr="00BD39D1" w:rsidRDefault="008C60F5">
      <w:pPr>
        <w:rPr>
          <w:lang w:val="en-US"/>
        </w:rPr>
      </w:pPr>
      <w:bookmarkStart w:id="0" w:name="_GoBack"/>
      <w:bookmarkEnd w:id="0"/>
    </w:p>
    <w:p w:rsidR="008C60F5" w:rsidRDefault="008C60F5" w:rsidP="00B4611C">
      <w:pPr>
        <w:pStyle w:val="ListParagraph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СВЕДЕНИЯ</w:t>
      </w:r>
    </w:p>
    <w:p w:rsidR="008C60F5" w:rsidRDefault="008C60F5" w:rsidP="00B461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60F5" w:rsidRPr="00C2134E" w:rsidRDefault="008C60F5" w:rsidP="00B46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134E">
        <w:rPr>
          <w:rFonts w:ascii="Times New Roman" w:hAnsi="Times New Roman"/>
          <w:sz w:val="28"/>
          <w:szCs w:val="28"/>
        </w:rPr>
        <w:t xml:space="preserve">МУНИЦИПАЛЬНОЕ БЮДЖЕТНОЕ </w:t>
      </w:r>
    </w:p>
    <w:p w:rsidR="008C60F5" w:rsidRPr="00C2134E" w:rsidRDefault="008C60F5" w:rsidP="00B46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ДОШКОЛЬНОЕ </w:t>
      </w:r>
      <w:r w:rsidRPr="00C2134E">
        <w:rPr>
          <w:rFonts w:ascii="Times New Roman" w:hAnsi="Times New Roman"/>
          <w:sz w:val="28"/>
          <w:szCs w:val="28"/>
        </w:rPr>
        <w:t>ОБРАЗОВАТЕЛЬНОЕ УЧР</w:t>
      </w:r>
      <w:r>
        <w:rPr>
          <w:rFonts w:ascii="Times New Roman" w:hAnsi="Times New Roman"/>
          <w:sz w:val="28"/>
          <w:szCs w:val="28"/>
        </w:rPr>
        <w:t>Е</w:t>
      </w:r>
      <w:r w:rsidRPr="00C2134E">
        <w:rPr>
          <w:rFonts w:ascii="Times New Roman" w:hAnsi="Times New Roman"/>
          <w:sz w:val="28"/>
          <w:szCs w:val="28"/>
        </w:rPr>
        <w:t>ЖДЕНИЕ</w:t>
      </w:r>
    </w:p>
    <w:p w:rsidR="008C60F5" w:rsidRPr="00E83BCA" w:rsidRDefault="008C60F5" w:rsidP="00B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3BCA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ДЕТСКИЙ САД № 25</w:t>
      </w:r>
      <w:r w:rsidRPr="00E83BCA">
        <w:rPr>
          <w:rFonts w:ascii="Times New Roman" w:hAnsi="Times New Roman"/>
          <w:b/>
          <w:sz w:val="28"/>
          <w:szCs w:val="28"/>
        </w:rPr>
        <w:t>»</w:t>
      </w:r>
    </w:p>
    <w:p w:rsidR="008C60F5" w:rsidRDefault="008C60F5" w:rsidP="00B461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Тип учреждения: </w:t>
      </w:r>
      <w:r w:rsidRPr="007B7B94">
        <w:rPr>
          <w:rFonts w:ascii="Times New Roman" w:hAnsi="Times New Roman"/>
          <w:sz w:val="28"/>
          <w:szCs w:val="28"/>
        </w:rPr>
        <w:t>муниципальное, бюджетное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Юридический адрес:</w:t>
      </w:r>
      <w:r>
        <w:rPr>
          <w:rFonts w:ascii="Times New Roman" w:hAnsi="Times New Roman"/>
          <w:sz w:val="28"/>
          <w:szCs w:val="28"/>
        </w:rPr>
        <w:t xml:space="preserve"> 654015, Кемеровская область, город Новокузнецк, Кузнецкий район, ул. Смирнова, 1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Фактический адрес:</w:t>
      </w:r>
      <w:r>
        <w:rPr>
          <w:rFonts w:ascii="Times New Roman" w:hAnsi="Times New Roman"/>
          <w:sz w:val="28"/>
          <w:szCs w:val="28"/>
        </w:rPr>
        <w:t xml:space="preserve"> 654015, Кемеровская область, город Новокузнецк, Кузнецкий район, ул. Смирнова, 1 (1 корпус), ул. Чекалина, 12 (2 корпус)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учреждения: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Заведующий</w:t>
      </w:r>
      <w:r w:rsidRPr="00CE69B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Вальгер Елена Викторовна, рабочий телефон 37-74-63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Старший воспитатель</w:t>
      </w:r>
      <w:r w:rsidRPr="009E73C6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Дубовицкая Зоя Яковлевна, рабочий телефон 37-15-48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2C42">
        <w:rPr>
          <w:rFonts w:ascii="Times New Roman" w:hAnsi="Times New Roman"/>
          <w:b/>
          <w:sz w:val="28"/>
          <w:szCs w:val="28"/>
        </w:rPr>
        <w:t xml:space="preserve">Руководитель районного органа образования: </w:t>
      </w:r>
      <w:r>
        <w:rPr>
          <w:rFonts w:ascii="Times New Roman" w:hAnsi="Times New Roman"/>
          <w:sz w:val="28"/>
          <w:szCs w:val="28"/>
        </w:rPr>
        <w:t>Резниченко Владимир Николаевич, рабочий телефон 37-05-24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DFA">
        <w:rPr>
          <w:rFonts w:ascii="Times New Roman" w:hAnsi="Times New Roman"/>
          <w:b/>
          <w:sz w:val="28"/>
          <w:szCs w:val="28"/>
        </w:rPr>
        <w:t xml:space="preserve">Педагог, координирующий работу по профилактике ДДТТ в </w:t>
      </w:r>
      <w:r>
        <w:rPr>
          <w:rFonts w:ascii="Times New Roman" w:hAnsi="Times New Roman"/>
          <w:b/>
          <w:sz w:val="28"/>
          <w:szCs w:val="28"/>
        </w:rPr>
        <w:t>Кузнецком</w:t>
      </w:r>
      <w:r w:rsidRPr="004D6DFA">
        <w:rPr>
          <w:rFonts w:ascii="Times New Roman" w:hAnsi="Times New Roman"/>
          <w:b/>
          <w:sz w:val="28"/>
          <w:szCs w:val="28"/>
        </w:rPr>
        <w:t xml:space="preserve"> районе:</w:t>
      </w:r>
      <w:r>
        <w:rPr>
          <w:rFonts w:ascii="Times New Roman" w:hAnsi="Times New Roman"/>
          <w:sz w:val="28"/>
          <w:szCs w:val="28"/>
        </w:rPr>
        <w:t xml:space="preserve"> Гончаренко Ирина Владимировна, рабочий телефон 37-44-58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2DEC">
        <w:rPr>
          <w:rFonts w:ascii="Times New Roman" w:hAnsi="Times New Roman"/>
          <w:b/>
          <w:sz w:val="28"/>
          <w:szCs w:val="28"/>
        </w:rPr>
        <w:t>Сотрудник ГИБДД, ответственный за профилактику ДДТТ:</w:t>
      </w:r>
      <w:r>
        <w:rPr>
          <w:rFonts w:ascii="Times New Roman" w:hAnsi="Times New Roman"/>
          <w:sz w:val="28"/>
          <w:szCs w:val="28"/>
        </w:rPr>
        <w:t xml:space="preserve"> начальник отделения ПБДД отдела ГИБДД Управления МВД России по г. Новокузнецку капитан полиции Кох Олег Сергеевич, рабочий телефон 45-69-55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4735">
        <w:rPr>
          <w:rFonts w:ascii="Times New Roman" w:hAnsi="Times New Roman"/>
          <w:b/>
          <w:sz w:val="28"/>
          <w:szCs w:val="28"/>
        </w:rPr>
        <w:t xml:space="preserve">Педагог </w:t>
      </w:r>
      <w:r>
        <w:rPr>
          <w:rFonts w:ascii="Times New Roman" w:hAnsi="Times New Roman"/>
          <w:b/>
          <w:sz w:val="28"/>
          <w:szCs w:val="28"/>
        </w:rPr>
        <w:t>Д</w:t>
      </w:r>
      <w:r w:rsidRPr="007A4735">
        <w:rPr>
          <w:rFonts w:ascii="Times New Roman" w:hAnsi="Times New Roman"/>
          <w:b/>
          <w:sz w:val="28"/>
          <w:szCs w:val="28"/>
        </w:rPr>
        <w:t>ОУ, ответственный за организацию работы по профилактике ДДТТ:</w:t>
      </w:r>
      <w:r>
        <w:rPr>
          <w:rFonts w:ascii="Times New Roman" w:hAnsi="Times New Roman"/>
          <w:sz w:val="28"/>
          <w:szCs w:val="28"/>
        </w:rPr>
        <w:t xml:space="preserve"> Дубовицкая Зоя Яковлевна, рабочий телефон 37-15-48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134E">
        <w:rPr>
          <w:rFonts w:ascii="Times New Roman" w:hAnsi="Times New Roman"/>
          <w:b/>
          <w:sz w:val="28"/>
          <w:szCs w:val="28"/>
        </w:rPr>
        <w:t>Организация, осуществляющая содержание улично-дорожной сети:</w:t>
      </w:r>
      <w:r>
        <w:rPr>
          <w:rFonts w:ascii="Times New Roman" w:hAnsi="Times New Roman"/>
          <w:sz w:val="28"/>
          <w:szCs w:val="28"/>
        </w:rPr>
        <w:t xml:space="preserve"> МКП «Дороги Новокузнецка», ул. Рябоконева, 8 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ответственный Оверченко Н.Л. контактный телефон 46-72-87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134E">
        <w:rPr>
          <w:rFonts w:ascii="Times New Roman" w:hAnsi="Times New Roman"/>
          <w:b/>
          <w:sz w:val="28"/>
          <w:szCs w:val="28"/>
        </w:rPr>
        <w:t>Организация, осуществляющая содержание средств организации дорожного движения: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5E9F">
        <w:rPr>
          <w:rFonts w:ascii="Times New Roman" w:hAnsi="Times New Roman"/>
          <w:sz w:val="28"/>
          <w:szCs w:val="28"/>
        </w:rPr>
        <w:t>УДКХиБ, к</w:t>
      </w:r>
      <w:r>
        <w:rPr>
          <w:rFonts w:ascii="Times New Roman" w:hAnsi="Times New Roman"/>
          <w:sz w:val="28"/>
          <w:szCs w:val="28"/>
        </w:rPr>
        <w:t xml:space="preserve">онтактный телефон 46-58-38. 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19A">
        <w:rPr>
          <w:rFonts w:ascii="Times New Roman" w:hAnsi="Times New Roman"/>
          <w:b/>
          <w:sz w:val="28"/>
          <w:szCs w:val="28"/>
        </w:rPr>
        <w:t xml:space="preserve">Количество </w:t>
      </w:r>
      <w:r>
        <w:rPr>
          <w:rFonts w:ascii="Times New Roman" w:hAnsi="Times New Roman"/>
          <w:b/>
          <w:sz w:val="28"/>
          <w:szCs w:val="28"/>
        </w:rPr>
        <w:t>воспитанников</w:t>
      </w:r>
      <w:r>
        <w:rPr>
          <w:rFonts w:ascii="Times New Roman" w:hAnsi="Times New Roman"/>
          <w:sz w:val="28"/>
          <w:szCs w:val="28"/>
        </w:rPr>
        <w:t xml:space="preserve"> - 165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19A">
        <w:rPr>
          <w:rFonts w:ascii="Times New Roman" w:hAnsi="Times New Roman"/>
          <w:b/>
          <w:sz w:val="28"/>
          <w:szCs w:val="28"/>
        </w:rPr>
        <w:t>Стенд по безопасности дорожного движения:</w:t>
      </w:r>
      <w:r>
        <w:rPr>
          <w:rFonts w:ascii="Times New Roman" w:hAnsi="Times New Roman"/>
          <w:sz w:val="28"/>
          <w:szCs w:val="28"/>
        </w:rPr>
        <w:t xml:space="preserve">  в наличии два стенда: один находится на 2 этаже 1 корпуса – ул. Смирнова,1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второй находится на 2 этаже 2 корпуса – ул. Чекалина,12 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78E">
        <w:rPr>
          <w:rFonts w:ascii="Times New Roman" w:hAnsi="Times New Roman"/>
          <w:b/>
          <w:sz w:val="28"/>
          <w:szCs w:val="28"/>
        </w:rPr>
        <w:t>Класс по безопасности дорожного движения:</w:t>
      </w:r>
      <w:r>
        <w:rPr>
          <w:rFonts w:ascii="Times New Roman" w:hAnsi="Times New Roman"/>
          <w:sz w:val="28"/>
          <w:szCs w:val="28"/>
        </w:rPr>
        <w:t xml:space="preserve"> нет; в каждой группе в наличии уголок безопасности, укомплектован наглядным и дидактическим материалом.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0D3E">
        <w:rPr>
          <w:rFonts w:ascii="Times New Roman" w:hAnsi="Times New Roman"/>
          <w:b/>
          <w:sz w:val="28"/>
          <w:szCs w:val="28"/>
        </w:rPr>
        <w:t>Наличие автобуса:</w:t>
      </w:r>
      <w:r>
        <w:rPr>
          <w:rFonts w:ascii="Times New Roman" w:hAnsi="Times New Roman"/>
          <w:sz w:val="28"/>
          <w:szCs w:val="28"/>
        </w:rPr>
        <w:t xml:space="preserve"> нет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60F5" w:rsidRPr="00BC7EDB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7EDB">
        <w:rPr>
          <w:rFonts w:ascii="Times New Roman" w:hAnsi="Times New Roman"/>
          <w:b/>
          <w:sz w:val="28"/>
          <w:szCs w:val="28"/>
        </w:rPr>
        <w:t>Время проведения занятий в учреждении: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E50DA">
        <w:rPr>
          <w:rFonts w:ascii="Times New Roman" w:hAnsi="Times New Roman"/>
          <w:sz w:val="28"/>
          <w:szCs w:val="28"/>
        </w:rPr>
        <w:t>с 9:00 до 11:00</w:t>
      </w: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60F5" w:rsidRPr="00BC7EDB" w:rsidRDefault="008C60F5" w:rsidP="00B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7EDB">
        <w:rPr>
          <w:rFonts w:ascii="Times New Roman" w:hAnsi="Times New Roman"/>
          <w:b/>
          <w:sz w:val="28"/>
          <w:szCs w:val="28"/>
        </w:rPr>
        <w:t>Телефоны оперативных служб:</w:t>
      </w:r>
    </w:p>
    <w:p w:rsidR="008C60F5" w:rsidRPr="004E50DA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0DA">
        <w:rPr>
          <w:rFonts w:ascii="Times New Roman" w:hAnsi="Times New Roman"/>
          <w:sz w:val="28"/>
          <w:szCs w:val="28"/>
        </w:rPr>
        <w:t xml:space="preserve">Управление МВД России по г. Новокузнецку: 02, </w:t>
      </w:r>
      <w:r>
        <w:rPr>
          <w:rFonts w:ascii="Times New Roman" w:hAnsi="Times New Roman"/>
          <w:sz w:val="28"/>
          <w:szCs w:val="28"/>
        </w:rPr>
        <w:t>78-04-03</w:t>
      </w:r>
    </w:p>
    <w:p w:rsidR="008C60F5" w:rsidRPr="004E50DA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0DA">
        <w:rPr>
          <w:rFonts w:ascii="Times New Roman" w:hAnsi="Times New Roman"/>
          <w:sz w:val="28"/>
          <w:szCs w:val="28"/>
        </w:rPr>
        <w:t>Дежурная часть отдела полиции «</w:t>
      </w:r>
      <w:r>
        <w:rPr>
          <w:rFonts w:ascii="Times New Roman" w:hAnsi="Times New Roman"/>
          <w:sz w:val="28"/>
          <w:szCs w:val="28"/>
        </w:rPr>
        <w:t>Кузнецкий</w:t>
      </w:r>
      <w:r w:rsidRPr="004E50DA">
        <w:rPr>
          <w:rFonts w:ascii="Times New Roman" w:hAnsi="Times New Roman"/>
          <w:sz w:val="28"/>
          <w:szCs w:val="28"/>
        </w:rPr>
        <w:t>»:</w:t>
      </w:r>
      <w:r>
        <w:rPr>
          <w:rFonts w:ascii="Times New Roman" w:hAnsi="Times New Roman"/>
          <w:sz w:val="28"/>
          <w:szCs w:val="28"/>
        </w:rPr>
        <w:t xml:space="preserve"> 37-34-42   37-36-54</w:t>
      </w:r>
    </w:p>
    <w:p w:rsidR="008C60F5" w:rsidRPr="004E50DA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0DA">
        <w:rPr>
          <w:rFonts w:ascii="Times New Roman" w:hAnsi="Times New Roman"/>
          <w:sz w:val="28"/>
          <w:szCs w:val="28"/>
        </w:rPr>
        <w:t>Дежурная часть ГИБДД: 45-93-27, 45-62-31</w:t>
      </w:r>
    </w:p>
    <w:p w:rsidR="008C60F5" w:rsidRPr="004E50DA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0DA">
        <w:rPr>
          <w:rFonts w:ascii="Times New Roman" w:hAnsi="Times New Roman"/>
          <w:sz w:val="28"/>
          <w:szCs w:val="28"/>
        </w:rPr>
        <w:t xml:space="preserve">ФСБ: </w:t>
      </w:r>
      <w:r>
        <w:rPr>
          <w:rFonts w:ascii="Times New Roman" w:hAnsi="Times New Roman"/>
          <w:sz w:val="28"/>
          <w:szCs w:val="28"/>
        </w:rPr>
        <w:t>74-39-43</w:t>
      </w:r>
    </w:p>
    <w:p w:rsidR="008C60F5" w:rsidRPr="004E50DA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0DA">
        <w:rPr>
          <w:rFonts w:ascii="Times New Roman" w:hAnsi="Times New Roman"/>
          <w:sz w:val="28"/>
          <w:szCs w:val="28"/>
        </w:rPr>
        <w:t xml:space="preserve">Оперативный дежурный ЕДДС: </w:t>
      </w:r>
      <w:r>
        <w:rPr>
          <w:rFonts w:ascii="Times New Roman" w:hAnsi="Times New Roman"/>
          <w:sz w:val="28"/>
          <w:szCs w:val="28"/>
        </w:rPr>
        <w:t>32-15-15   32-16-16</w:t>
      </w:r>
    </w:p>
    <w:p w:rsidR="008C60F5" w:rsidRPr="004E50DA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0DA">
        <w:rPr>
          <w:rFonts w:ascii="Times New Roman" w:hAnsi="Times New Roman"/>
          <w:sz w:val="28"/>
          <w:szCs w:val="28"/>
        </w:rPr>
        <w:t xml:space="preserve">Единая служба спасения для абонентов сотовой связи: </w:t>
      </w:r>
      <w:r>
        <w:rPr>
          <w:rFonts w:ascii="Times New Roman" w:hAnsi="Times New Roman"/>
          <w:sz w:val="28"/>
          <w:szCs w:val="28"/>
        </w:rPr>
        <w:t>112</w:t>
      </w:r>
    </w:p>
    <w:p w:rsidR="008C60F5" w:rsidRPr="004E50DA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0DA">
        <w:rPr>
          <w:rFonts w:ascii="Times New Roman" w:hAnsi="Times New Roman"/>
          <w:sz w:val="28"/>
          <w:szCs w:val="28"/>
        </w:rPr>
        <w:t xml:space="preserve">МЧС: </w:t>
      </w:r>
      <w:r>
        <w:rPr>
          <w:rFonts w:ascii="Times New Roman" w:hAnsi="Times New Roman"/>
          <w:sz w:val="28"/>
          <w:szCs w:val="28"/>
        </w:rPr>
        <w:t>35-09-11</w:t>
      </w:r>
    </w:p>
    <w:p w:rsidR="008C60F5" w:rsidRPr="004E50DA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0DA">
        <w:rPr>
          <w:rFonts w:ascii="Times New Roman" w:hAnsi="Times New Roman"/>
          <w:sz w:val="28"/>
          <w:szCs w:val="28"/>
        </w:rPr>
        <w:t xml:space="preserve">Служба скорой помощи: </w:t>
      </w:r>
      <w:r>
        <w:rPr>
          <w:rFonts w:ascii="Times New Roman" w:hAnsi="Times New Roman"/>
          <w:sz w:val="28"/>
          <w:szCs w:val="28"/>
        </w:rPr>
        <w:t>03,  112</w:t>
      </w:r>
    </w:p>
    <w:p w:rsidR="008C60F5" w:rsidRPr="004E50DA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60F5" w:rsidRDefault="008C60F5" w:rsidP="00B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60F5" w:rsidRDefault="008C60F5">
      <w:r w:rsidRPr="0092282A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7" type="#_x0000_t75" style="width:464.25pt;height:644.25pt">
            <v:imagedata r:id="rId7" o:title=""/>
          </v:shape>
        </w:pict>
      </w:r>
    </w:p>
    <w:p w:rsidR="008C60F5" w:rsidRDefault="008C60F5">
      <w:r>
        <w:pict>
          <v:shape id="_x0000_i1028" type="#_x0000_t75" style="width:465pt;height:656.25pt">
            <v:imagedata r:id="rId8" o:title=""/>
          </v:shape>
        </w:pict>
      </w:r>
    </w:p>
    <w:p w:rsidR="008C60F5" w:rsidRDefault="008C60F5">
      <w:r>
        <w:pict>
          <v:shape id="_x0000_i1029" type="#_x0000_t75" style="width:465pt;height:656.25pt">
            <v:imagedata r:id="rId9" o:title=""/>
          </v:shape>
        </w:pict>
      </w:r>
    </w:p>
    <w:p w:rsidR="008C60F5" w:rsidRDefault="008C60F5"/>
    <w:p w:rsidR="008C60F5" w:rsidRDefault="008C60F5"/>
    <w:p w:rsidR="008C60F5" w:rsidRDefault="008C60F5">
      <w:r>
        <w:pict>
          <v:shape id="_x0000_i1030" type="#_x0000_t75" style="width:464.25pt;height:644.25pt">
            <v:imagedata r:id="rId10" o:title=""/>
          </v:shape>
        </w:pict>
      </w:r>
    </w:p>
    <w:p w:rsidR="008C60F5" w:rsidRDefault="008C60F5">
      <w:r>
        <w:pict>
          <v:shape id="_x0000_i1031" type="#_x0000_t75" style="width:464.25pt;height:644.25pt">
            <v:imagedata r:id="rId11" o:title=""/>
          </v:shape>
        </w:pict>
      </w:r>
    </w:p>
    <w:p w:rsidR="008C60F5" w:rsidRDefault="008C60F5">
      <w:r>
        <w:pict>
          <v:shape id="_x0000_i1032" type="#_x0000_t75" style="width:464.25pt;height:644.25pt">
            <v:imagedata r:id="rId12" o:title=""/>
          </v:shape>
        </w:pict>
      </w:r>
    </w:p>
    <w:p w:rsidR="008C60F5" w:rsidRDefault="008C60F5">
      <w:r>
        <w:pict>
          <v:shape id="_x0000_i1033" type="#_x0000_t75" style="width:464.25pt;height:644.25pt">
            <v:imagedata r:id="rId13" o:title=""/>
          </v:shape>
        </w:pict>
      </w:r>
    </w:p>
    <w:p w:rsidR="008C60F5" w:rsidRDefault="008C60F5">
      <w:r>
        <w:pict>
          <v:shape id="_x0000_i1034" type="#_x0000_t75" style="width:464.25pt;height:644.25pt">
            <v:imagedata r:id="rId14" o:title=""/>
          </v:shape>
        </w:pict>
      </w:r>
    </w:p>
    <w:sectPr w:rsidR="008C60F5" w:rsidSect="00B46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26C20"/>
    <w:multiLevelType w:val="hybridMultilevel"/>
    <w:tmpl w:val="99062B9E"/>
    <w:lvl w:ilvl="0" w:tplc="5A3E7CC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69D5EE6"/>
    <w:multiLevelType w:val="hybridMultilevel"/>
    <w:tmpl w:val="EFC4C196"/>
    <w:lvl w:ilvl="0" w:tplc="AAAE612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D19767E"/>
    <w:multiLevelType w:val="hybridMultilevel"/>
    <w:tmpl w:val="58AE9E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38F5"/>
    <w:rsid w:val="00127954"/>
    <w:rsid w:val="00185E9F"/>
    <w:rsid w:val="00272C0F"/>
    <w:rsid w:val="00302484"/>
    <w:rsid w:val="003400FD"/>
    <w:rsid w:val="004C33E5"/>
    <w:rsid w:val="004D6DFA"/>
    <w:rsid w:val="004E50DA"/>
    <w:rsid w:val="004E65E6"/>
    <w:rsid w:val="005E38F5"/>
    <w:rsid w:val="00623546"/>
    <w:rsid w:val="006F6352"/>
    <w:rsid w:val="007145EF"/>
    <w:rsid w:val="00742C42"/>
    <w:rsid w:val="0076319A"/>
    <w:rsid w:val="007A4735"/>
    <w:rsid w:val="007B7B94"/>
    <w:rsid w:val="008857EC"/>
    <w:rsid w:val="008C60F5"/>
    <w:rsid w:val="008F613A"/>
    <w:rsid w:val="0092282A"/>
    <w:rsid w:val="009300FF"/>
    <w:rsid w:val="00970D1D"/>
    <w:rsid w:val="00977379"/>
    <w:rsid w:val="009E73C6"/>
    <w:rsid w:val="00B42DEC"/>
    <w:rsid w:val="00B4611C"/>
    <w:rsid w:val="00BC7EDB"/>
    <w:rsid w:val="00BD16D6"/>
    <w:rsid w:val="00BD39D1"/>
    <w:rsid w:val="00C2134E"/>
    <w:rsid w:val="00C447C3"/>
    <w:rsid w:val="00CD478E"/>
    <w:rsid w:val="00CE69BE"/>
    <w:rsid w:val="00D71B63"/>
    <w:rsid w:val="00E20D3E"/>
    <w:rsid w:val="00E83BCA"/>
    <w:rsid w:val="00F8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13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461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4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6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13</Pages>
  <Words>406</Words>
  <Characters>2315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7</cp:revision>
  <dcterms:created xsi:type="dcterms:W3CDTF">2016-12-19T07:54:00Z</dcterms:created>
  <dcterms:modified xsi:type="dcterms:W3CDTF">2017-01-16T03:33:00Z</dcterms:modified>
</cp:coreProperties>
</file>